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EBABE" w14:textId="77777777" w:rsidR="00F8454A" w:rsidRDefault="00F8454A" w:rsidP="00394FEC">
      <w:pPr>
        <w:jc w:val="both"/>
        <w:rPr>
          <w:b/>
        </w:rPr>
      </w:pPr>
      <w:r>
        <w:rPr>
          <w:b/>
        </w:rPr>
        <w:t>NAME..................................................................................... ADM NO......................</w:t>
      </w:r>
    </w:p>
    <w:p w14:paraId="74EEEE86" w14:textId="77777777" w:rsidR="00F8454A" w:rsidRDefault="002E4CC0" w:rsidP="00394FEC">
      <w:pPr>
        <w:jc w:val="both"/>
        <w:rPr>
          <w:b/>
        </w:rPr>
      </w:pPr>
      <w:r>
        <w:rPr>
          <w:b/>
        </w:rPr>
        <w:t>311/2</w:t>
      </w:r>
    </w:p>
    <w:p w14:paraId="0D419347" w14:textId="77777777" w:rsidR="00F8454A" w:rsidRDefault="00F8454A" w:rsidP="00394FEC">
      <w:pPr>
        <w:jc w:val="both"/>
        <w:rPr>
          <w:b/>
        </w:rPr>
      </w:pPr>
      <w:r>
        <w:rPr>
          <w:b/>
        </w:rPr>
        <w:t xml:space="preserve">HISTORY AND GOVERNMENT PAPER </w:t>
      </w:r>
      <w:r w:rsidR="002716C7">
        <w:rPr>
          <w:b/>
        </w:rPr>
        <w:t>TWO</w:t>
      </w:r>
    </w:p>
    <w:p w14:paraId="27BBC35E" w14:textId="17DF5186" w:rsidR="00F8454A" w:rsidRDefault="001779B7" w:rsidP="00394FEC">
      <w:pPr>
        <w:jc w:val="both"/>
        <w:rPr>
          <w:b/>
        </w:rPr>
      </w:pPr>
      <w:r>
        <w:rPr>
          <w:b/>
        </w:rPr>
        <w:t>Oct. 20</w:t>
      </w:r>
      <w:r w:rsidR="009007DC">
        <w:rPr>
          <w:b/>
        </w:rPr>
        <w:t>26</w:t>
      </w:r>
    </w:p>
    <w:p w14:paraId="6942A5F1" w14:textId="77777777" w:rsidR="00F8454A" w:rsidRDefault="00F8454A" w:rsidP="00394FEC">
      <w:pPr>
        <w:jc w:val="both"/>
        <w:rPr>
          <w:b/>
        </w:rPr>
      </w:pPr>
      <w:r>
        <w:rPr>
          <w:b/>
        </w:rPr>
        <w:t>TIME: 2 ½ Hours</w:t>
      </w:r>
    </w:p>
    <w:p w14:paraId="3CE5029D" w14:textId="77777777" w:rsidR="00F8454A" w:rsidRDefault="00F8454A" w:rsidP="00394FEC">
      <w:pPr>
        <w:jc w:val="both"/>
        <w:rPr>
          <w:b/>
        </w:rPr>
      </w:pPr>
    </w:p>
    <w:p w14:paraId="38A228BD" w14:textId="77777777" w:rsidR="00F8454A" w:rsidRDefault="00F8454A" w:rsidP="00394FEC">
      <w:pPr>
        <w:jc w:val="both"/>
        <w:rPr>
          <w:b/>
        </w:rPr>
      </w:pPr>
    </w:p>
    <w:p w14:paraId="40019D1F" w14:textId="77777777" w:rsidR="00F8454A" w:rsidRDefault="00F8454A" w:rsidP="00394FEC">
      <w:pPr>
        <w:jc w:val="both"/>
        <w:rPr>
          <w:b/>
        </w:rPr>
      </w:pPr>
      <w:r>
        <w:rPr>
          <w:b/>
        </w:rPr>
        <w:t>HISTORY AND GOVERNMENT</w:t>
      </w:r>
    </w:p>
    <w:p w14:paraId="18F58C86" w14:textId="77777777" w:rsidR="00F8454A" w:rsidRDefault="00F8454A" w:rsidP="00394FEC">
      <w:pPr>
        <w:jc w:val="both"/>
        <w:rPr>
          <w:b/>
        </w:rPr>
      </w:pPr>
      <w:r>
        <w:rPr>
          <w:b/>
        </w:rPr>
        <w:t>TIME: 2 ½ Hours</w:t>
      </w:r>
    </w:p>
    <w:p w14:paraId="1F1CB77D" w14:textId="77777777" w:rsidR="00F8454A" w:rsidRDefault="00F8454A" w:rsidP="00394FEC">
      <w:pPr>
        <w:jc w:val="both"/>
        <w:rPr>
          <w:b/>
        </w:rPr>
      </w:pPr>
      <w:r>
        <w:rPr>
          <w:b/>
        </w:rPr>
        <w:t>Form three</w:t>
      </w:r>
    </w:p>
    <w:p w14:paraId="2BB802D7" w14:textId="77777777" w:rsidR="00F8454A" w:rsidRDefault="00F8454A" w:rsidP="00394FEC">
      <w:pPr>
        <w:jc w:val="both"/>
        <w:rPr>
          <w:b/>
        </w:rPr>
      </w:pPr>
    </w:p>
    <w:p w14:paraId="4D51B012" w14:textId="77777777" w:rsidR="00F8454A" w:rsidRDefault="00F8454A" w:rsidP="00394FEC">
      <w:pPr>
        <w:jc w:val="both"/>
        <w:rPr>
          <w:b/>
        </w:rPr>
      </w:pPr>
      <w:r>
        <w:rPr>
          <w:b/>
        </w:rPr>
        <w:t>Instructions to the candidates</w:t>
      </w:r>
    </w:p>
    <w:p w14:paraId="51DC84B2" w14:textId="77777777" w:rsidR="00F8454A" w:rsidRDefault="00F8454A" w:rsidP="00394FEC">
      <w:pPr>
        <w:jc w:val="both"/>
        <w:rPr>
          <w:b/>
        </w:rPr>
      </w:pPr>
    </w:p>
    <w:p w14:paraId="13DB788F" w14:textId="77777777" w:rsidR="00F8454A" w:rsidRPr="00695036" w:rsidRDefault="00F8454A" w:rsidP="00394FEC">
      <w:pPr>
        <w:pStyle w:val="ListParagraph"/>
        <w:numPr>
          <w:ilvl w:val="0"/>
          <w:numId w:val="3"/>
        </w:numPr>
        <w:ind w:hanging="720"/>
        <w:jc w:val="both"/>
      </w:pPr>
      <w:r w:rsidRPr="00695036">
        <w:t xml:space="preserve">This paper consists of </w:t>
      </w:r>
      <w:r w:rsidRPr="00695036">
        <w:rPr>
          <w:u w:val="single"/>
        </w:rPr>
        <w:t>three sections</w:t>
      </w:r>
      <w:r w:rsidRPr="00695036">
        <w:t>, A, B and C</w:t>
      </w:r>
    </w:p>
    <w:p w14:paraId="65ACBBE5" w14:textId="77777777" w:rsidR="00F8454A" w:rsidRPr="00695036" w:rsidRDefault="00F8454A" w:rsidP="00394FEC">
      <w:pPr>
        <w:pStyle w:val="ListParagraph"/>
        <w:numPr>
          <w:ilvl w:val="0"/>
          <w:numId w:val="3"/>
        </w:numPr>
        <w:ind w:hanging="720"/>
        <w:jc w:val="both"/>
      </w:pPr>
      <w:r w:rsidRPr="00695036">
        <w:t xml:space="preserve">Answer </w:t>
      </w:r>
      <w:r w:rsidRPr="00695036">
        <w:rPr>
          <w:u w:val="single"/>
        </w:rPr>
        <w:t>all</w:t>
      </w:r>
      <w:r w:rsidRPr="00695036">
        <w:t xml:space="preserve"> the questions in section A, three questions in Section B and two questions in section C</w:t>
      </w:r>
    </w:p>
    <w:p w14:paraId="2EB13801" w14:textId="77777777" w:rsidR="00F8454A" w:rsidRPr="00695036" w:rsidRDefault="00F8454A" w:rsidP="00394FEC">
      <w:pPr>
        <w:pStyle w:val="ListParagraph"/>
        <w:numPr>
          <w:ilvl w:val="0"/>
          <w:numId w:val="3"/>
        </w:numPr>
        <w:ind w:hanging="720"/>
        <w:jc w:val="both"/>
      </w:pPr>
      <w:r w:rsidRPr="00695036">
        <w:t xml:space="preserve">Answers to all the questions must be written in the </w:t>
      </w:r>
      <w:r w:rsidRPr="00695036">
        <w:rPr>
          <w:u w:val="single"/>
        </w:rPr>
        <w:t>answer booklet</w:t>
      </w:r>
      <w:r w:rsidRPr="00695036">
        <w:t xml:space="preserve"> provided</w:t>
      </w:r>
    </w:p>
    <w:p w14:paraId="5FBE42D9" w14:textId="77777777" w:rsidR="00F8454A" w:rsidRPr="00695036" w:rsidRDefault="00F8454A" w:rsidP="00394FEC">
      <w:pPr>
        <w:pStyle w:val="ListParagraph"/>
        <w:numPr>
          <w:ilvl w:val="0"/>
          <w:numId w:val="3"/>
        </w:numPr>
        <w:ind w:hanging="720"/>
        <w:jc w:val="both"/>
      </w:pPr>
      <w:r w:rsidRPr="00695036">
        <w:t xml:space="preserve">This paper consists of </w:t>
      </w:r>
      <w:r w:rsidRPr="00695036">
        <w:rPr>
          <w:u w:val="single"/>
        </w:rPr>
        <w:t>three printed pages</w:t>
      </w:r>
      <w:r w:rsidRPr="00695036">
        <w:t>. Candidates should check the question paper to ascertain that all the pages are printed as indicated, and that no questions are missing</w:t>
      </w:r>
    </w:p>
    <w:p w14:paraId="2117596C" w14:textId="77777777" w:rsidR="00F8454A" w:rsidRPr="00695036" w:rsidRDefault="00F8454A" w:rsidP="00394FEC">
      <w:pPr>
        <w:pStyle w:val="ListParagraph"/>
        <w:numPr>
          <w:ilvl w:val="0"/>
          <w:numId w:val="3"/>
        </w:numPr>
        <w:ind w:hanging="720"/>
        <w:jc w:val="both"/>
      </w:pPr>
      <w:r w:rsidRPr="00695036">
        <w:t xml:space="preserve">Candidates should answer all the questions in </w:t>
      </w:r>
      <w:r w:rsidRPr="00695036">
        <w:rPr>
          <w:u w:val="single"/>
        </w:rPr>
        <w:t>English</w:t>
      </w:r>
    </w:p>
    <w:p w14:paraId="17CE4EDE" w14:textId="77777777" w:rsidR="00F8454A" w:rsidRDefault="00F8454A" w:rsidP="00394FEC">
      <w:pPr>
        <w:pStyle w:val="ListParagraph"/>
        <w:tabs>
          <w:tab w:val="right" w:pos="284"/>
          <w:tab w:val="right" w:pos="426"/>
        </w:tabs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</w:t>
      </w:r>
    </w:p>
    <w:p w14:paraId="53BFCB38" w14:textId="77777777" w:rsidR="00F8454A" w:rsidRDefault="00F8454A" w:rsidP="00394FEC">
      <w:pPr>
        <w:tabs>
          <w:tab w:val="left" w:pos="142"/>
          <w:tab w:val="left" w:pos="284"/>
          <w:tab w:val="left" w:pos="709"/>
        </w:tabs>
        <w:rPr>
          <w:b/>
          <w:u w:val="single"/>
        </w:rPr>
      </w:pPr>
    </w:p>
    <w:p w14:paraId="7FE401D3" w14:textId="77777777" w:rsidR="00F8454A" w:rsidRPr="000D37DA" w:rsidRDefault="00F8454A" w:rsidP="00394FEC">
      <w:pPr>
        <w:tabs>
          <w:tab w:val="left" w:pos="142"/>
          <w:tab w:val="left" w:pos="284"/>
          <w:tab w:val="left" w:pos="709"/>
        </w:tabs>
        <w:jc w:val="center"/>
        <w:rPr>
          <w:b/>
          <w:u w:val="single"/>
        </w:rPr>
      </w:pPr>
      <w:r w:rsidRPr="000D37DA">
        <w:rPr>
          <w:b/>
          <w:u w:val="single"/>
        </w:rPr>
        <w:t>Section A (25 Marks)</w:t>
      </w:r>
    </w:p>
    <w:p w14:paraId="6926FDBA" w14:textId="77777777" w:rsidR="00F8454A" w:rsidRPr="000D37DA" w:rsidRDefault="00F8454A" w:rsidP="00394FEC">
      <w:pPr>
        <w:tabs>
          <w:tab w:val="left" w:pos="142"/>
          <w:tab w:val="left" w:pos="284"/>
          <w:tab w:val="left" w:pos="709"/>
        </w:tabs>
        <w:jc w:val="center"/>
        <w:rPr>
          <w:b/>
          <w:u w:val="single"/>
        </w:rPr>
      </w:pPr>
    </w:p>
    <w:p w14:paraId="17E0AF00" w14:textId="77777777" w:rsidR="00F8454A" w:rsidRPr="000D37DA" w:rsidRDefault="00F8454A" w:rsidP="00394FEC">
      <w:pPr>
        <w:tabs>
          <w:tab w:val="left" w:pos="142"/>
          <w:tab w:val="left" w:pos="284"/>
          <w:tab w:val="left" w:pos="709"/>
          <w:tab w:val="center" w:pos="4153"/>
          <w:tab w:val="right" w:pos="8306"/>
        </w:tabs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Pr="000D37DA">
        <w:rPr>
          <w:b/>
          <w:i/>
        </w:rPr>
        <w:t>Answer all the question in this Section in the answer booklet provided</w:t>
      </w:r>
      <w:r>
        <w:rPr>
          <w:b/>
          <w:i/>
        </w:rPr>
        <w:tab/>
      </w:r>
    </w:p>
    <w:p w14:paraId="21A65218" w14:textId="77777777" w:rsidR="00F8454A" w:rsidRPr="000D37DA" w:rsidRDefault="00F8454A" w:rsidP="00394FEC">
      <w:pPr>
        <w:tabs>
          <w:tab w:val="left" w:pos="142"/>
          <w:tab w:val="left" w:pos="284"/>
          <w:tab w:val="left" w:pos="709"/>
        </w:tabs>
        <w:jc w:val="both"/>
        <w:rPr>
          <w:b/>
          <w:u w:val="single"/>
        </w:rPr>
      </w:pPr>
    </w:p>
    <w:p w14:paraId="04A813F3" w14:textId="77777777" w:rsidR="00FE2906" w:rsidRPr="00695036" w:rsidRDefault="00FE2906" w:rsidP="00394FEC">
      <w:pPr>
        <w:jc w:val="both"/>
      </w:pPr>
      <w:r w:rsidRPr="00695036">
        <w:t xml:space="preserve">1. State </w:t>
      </w:r>
      <w:r w:rsidRPr="00695036">
        <w:rPr>
          <w:b/>
        </w:rPr>
        <w:t>one</w:t>
      </w:r>
      <w:r w:rsidRPr="00695036">
        <w:t xml:space="preserve"> feature of a government.  (1 mark)</w:t>
      </w:r>
    </w:p>
    <w:p w14:paraId="3F1211B7" w14:textId="77777777" w:rsidR="00F8454A" w:rsidRPr="00695036" w:rsidRDefault="00F8454A" w:rsidP="00394FEC">
      <w:pPr>
        <w:tabs>
          <w:tab w:val="left" w:pos="142"/>
          <w:tab w:val="left" w:pos="284"/>
          <w:tab w:val="right" w:pos="426"/>
          <w:tab w:val="left" w:pos="709"/>
        </w:tabs>
        <w:jc w:val="both"/>
      </w:pPr>
    </w:p>
    <w:p w14:paraId="333E7B6A" w14:textId="77777777" w:rsidR="00FE2906" w:rsidRPr="00695036" w:rsidRDefault="00FE2906" w:rsidP="00394FEC">
      <w:pPr>
        <w:jc w:val="both"/>
      </w:pPr>
      <w:r w:rsidRPr="00695036">
        <w:t>2. Identify the creature that was referred to as “man with ability” (1 mark)</w:t>
      </w:r>
    </w:p>
    <w:p w14:paraId="7F11547D" w14:textId="77777777" w:rsidR="00F8454A" w:rsidRPr="00695036" w:rsidRDefault="00F8454A" w:rsidP="00394FEC">
      <w:pPr>
        <w:pStyle w:val="ListParagraph"/>
        <w:tabs>
          <w:tab w:val="left" w:pos="142"/>
          <w:tab w:val="left" w:pos="284"/>
          <w:tab w:val="left" w:pos="709"/>
        </w:tabs>
        <w:autoSpaceDE w:val="0"/>
        <w:autoSpaceDN w:val="0"/>
        <w:adjustRightInd w:val="0"/>
        <w:ind w:left="0"/>
        <w:jc w:val="both"/>
      </w:pPr>
    </w:p>
    <w:p w14:paraId="56E34E72" w14:textId="77777777" w:rsidR="00FE2906" w:rsidRPr="00695036" w:rsidRDefault="00FE2906" w:rsidP="00394FEC">
      <w:pPr>
        <w:pStyle w:val="NoSpacing"/>
        <w:tabs>
          <w:tab w:val="left" w:pos="284"/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95036">
        <w:rPr>
          <w:rFonts w:ascii="Times New Roman" w:hAnsi="Times New Roman" w:cs="Times New Roman"/>
          <w:sz w:val="24"/>
          <w:szCs w:val="24"/>
        </w:rPr>
        <w:t xml:space="preserve">3. Give </w:t>
      </w:r>
      <w:r w:rsidRPr="00695036">
        <w:rPr>
          <w:rFonts w:ascii="Times New Roman" w:hAnsi="Times New Roman" w:cs="Times New Roman"/>
          <w:b/>
          <w:sz w:val="24"/>
          <w:szCs w:val="24"/>
        </w:rPr>
        <w:t>two</w:t>
      </w:r>
      <w:r w:rsidRPr="00695036">
        <w:rPr>
          <w:rFonts w:ascii="Times New Roman" w:hAnsi="Times New Roman" w:cs="Times New Roman"/>
          <w:sz w:val="24"/>
          <w:szCs w:val="24"/>
        </w:rPr>
        <w:t xml:space="preserve"> economic benefits of domesticating animal by early man (2 marks)</w:t>
      </w:r>
    </w:p>
    <w:p w14:paraId="6945622C" w14:textId="77777777" w:rsidR="00F8454A" w:rsidRPr="00695036" w:rsidRDefault="00F8454A" w:rsidP="00394FEC">
      <w:pPr>
        <w:pStyle w:val="ListParagraph"/>
        <w:ind w:left="284"/>
        <w:jc w:val="both"/>
      </w:pPr>
    </w:p>
    <w:p w14:paraId="25D42E5E" w14:textId="77777777" w:rsidR="00FE2906" w:rsidRPr="00695036" w:rsidRDefault="00FE2906" w:rsidP="00394FEC">
      <w:pPr>
        <w:tabs>
          <w:tab w:val="left" w:pos="0"/>
        </w:tabs>
        <w:jc w:val="both"/>
      </w:pPr>
      <w:r w:rsidRPr="00695036">
        <w:t xml:space="preserve">4. Give </w:t>
      </w:r>
      <w:r w:rsidRPr="00695036">
        <w:rPr>
          <w:b/>
        </w:rPr>
        <w:t>two</w:t>
      </w:r>
      <w:r w:rsidRPr="00695036">
        <w:t xml:space="preserve"> forms of traditional currency used in pre-colonial Africa. (2mks) </w:t>
      </w:r>
    </w:p>
    <w:p w14:paraId="580393B4" w14:textId="77777777" w:rsidR="00F8454A" w:rsidRPr="00695036" w:rsidRDefault="00F8454A" w:rsidP="00394FEC">
      <w:pPr>
        <w:pStyle w:val="ListParagraph"/>
        <w:tabs>
          <w:tab w:val="left" w:pos="142"/>
          <w:tab w:val="left" w:pos="284"/>
          <w:tab w:val="right" w:pos="426"/>
          <w:tab w:val="left" w:pos="709"/>
        </w:tabs>
        <w:ind w:left="0"/>
        <w:jc w:val="both"/>
      </w:pPr>
    </w:p>
    <w:p w14:paraId="1C464C24" w14:textId="77777777" w:rsidR="00FE2906" w:rsidRPr="00695036" w:rsidRDefault="00FE2906" w:rsidP="00394FEC">
      <w:pPr>
        <w:tabs>
          <w:tab w:val="left" w:pos="426"/>
        </w:tabs>
        <w:jc w:val="both"/>
      </w:pPr>
      <w:r w:rsidRPr="00695036">
        <w:t xml:space="preserve">5. Apart </w:t>
      </w:r>
      <w:r w:rsidRPr="00695036">
        <w:rPr>
          <w:b/>
        </w:rPr>
        <w:t>from</w:t>
      </w:r>
      <w:r w:rsidRPr="00695036">
        <w:t xml:space="preserve"> scrolls, give one other material on which messages were written in </w:t>
      </w:r>
      <w:r w:rsidR="00695036">
        <w:t xml:space="preserve">  </w:t>
      </w:r>
      <w:r w:rsidR="00695036">
        <w:br/>
        <w:t xml:space="preserve">    </w:t>
      </w:r>
      <w:r w:rsidRPr="00695036">
        <w:t>ancient times (1 mark)</w:t>
      </w:r>
    </w:p>
    <w:p w14:paraId="4FE3BC32" w14:textId="77777777" w:rsidR="00F8454A" w:rsidRPr="00695036" w:rsidRDefault="00F8454A" w:rsidP="00394FEC">
      <w:pPr>
        <w:pStyle w:val="ListParagraph"/>
        <w:tabs>
          <w:tab w:val="left" w:pos="142"/>
          <w:tab w:val="left" w:pos="284"/>
          <w:tab w:val="right" w:pos="426"/>
          <w:tab w:val="left" w:pos="709"/>
        </w:tabs>
        <w:ind w:left="0"/>
        <w:jc w:val="both"/>
      </w:pPr>
    </w:p>
    <w:p w14:paraId="6EB7B010" w14:textId="77777777" w:rsidR="00FE2906" w:rsidRPr="00695036" w:rsidRDefault="00FE2906" w:rsidP="00394FEC">
      <w:pPr>
        <w:tabs>
          <w:tab w:val="left" w:pos="0"/>
          <w:tab w:val="left" w:pos="567"/>
        </w:tabs>
        <w:jc w:val="both"/>
      </w:pPr>
      <w:r w:rsidRPr="00695036">
        <w:t xml:space="preserve">6. State </w:t>
      </w:r>
      <w:r w:rsidRPr="00695036">
        <w:rPr>
          <w:b/>
        </w:rPr>
        <w:t>two</w:t>
      </w:r>
      <w:r w:rsidRPr="00695036">
        <w:t xml:space="preserve"> results of the invention of the wheel in Mesopotamia (2 marks)</w:t>
      </w:r>
    </w:p>
    <w:p w14:paraId="17EA5737" w14:textId="77777777" w:rsidR="00F8454A" w:rsidRPr="00695036" w:rsidRDefault="00F8454A" w:rsidP="00394FEC">
      <w:pPr>
        <w:pStyle w:val="ListParagraph"/>
        <w:tabs>
          <w:tab w:val="left" w:pos="142"/>
          <w:tab w:val="left" w:pos="284"/>
          <w:tab w:val="right" w:pos="426"/>
          <w:tab w:val="left" w:pos="709"/>
        </w:tabs>
        <w:ind w:left="0"/>
        <w:jc w:val="both"/>
      </w:pPr>
    </w:p>
    <w:p w14:paraId="1420A722" w14:textId="77777777" w:rsidR="001D6BEF" w:rsidRPr="00695036" w:rsidRDefault="001D6BEF" w:rsidP="00394FEC">
      <w:pPr>
        <w:spacing w:after="200"/>
        <w:jc w:val="both"/>
      </w:pPr>
      <w:r w:rsidRPr="00695036">
        <w:t xml:space="preserve">7. Highlight </w:t>
      </w:r>
      <w:r w:rsidRPr="00695036">
        <w:rPr>
          <w:b/>
        </w:rPr>
        <w:t>two</w:t>
      </w:r>
      <w:r w:rsidRPr="00695036">
        <w:t xml:space="preserve"> uses of copper in Africa during the 19</w:t>
      </w:r>
      <w:r w:rsidRPr="00695036">
        <w:rPr>
          <w:vertAlign w:val="superscript"/>
        </w:rPr>
        <w:t>th</w:t>
      </w:r>
      <w:r w:rsidRPr="00695036">
        <w:t xml:space="preserve"> century.  (2 marks)</w:t>
      </w:r>
    </w:p>
    <w:p w14:paraId="43B88823" w14:textId="77777777" w:rsidR="00F8454A" w:rsidRPr="00695036" w:rsidRDefault="00F8454A" w:rsidP="00394FEC">
      <w:pPr>
        <w:pStyle w:val="ListParagraph"/>
        <w:tabs>
          <w:tab w:val="left" w:pos="142"/>
          <w:tab w:val="left" w:pos="284"/>
          <w:tab w:val="right" w:pos="426"/>
          <w:tab w:val="left" w:pos="709"/>
        </w:tabs>
        <w:ind w:left="0"/>
        <w:jc w:val="both"/>
      </w:pPr>
    </w:p>
    <w:p w14:paraId="194B76D1" w14:textId="77777777" w:rsidR="000D33ED" w:rsidRPr="00695036" w:rsidRDefault="000D33ED" w:rsidP="00394FEC">
      <w:pPr>
        <w:tabs>
          <w:tab w:val="right" w:pos="284"/>
          <w:tab w:val="left" w:pos="426"/>
        </w:tabs>
        <w:jc w:val="both"/>
      </w:pPr>
      <w:r w:rsidRPr="00695036">
        <w:t xml:space="preserve">8. Give </w:t>
      </w:r>
      <w:r w:rsidRPr="00695036">
        <w:rPr>
          <w:b/>
        </w:rPr>
        <w:t>two</w:t>
      </w:r>
      <w:r w:rsidRPr="00695036">
        <w:t xml:space="preserve"> political effects of the Industrial Revolution in Europe (2 marks)</w:t>
      </w:r>
    </w:p>
    <w:p w14:paraId="7F19EA11" w14:textId="77777777" w:rsidR="00F8454A" w:rsidRPr="00695036" w:rsidRDefault="00F8454A" w:rsidP="00394FEC">
      <w:pPr>
        <w:pStyle w:val="NoSpacing"/>
        <w:tabs>
          <w:tab w:val="left" w:pos="142"/>
          <w:tab w:val="left" w:pos="284"/>
          <w:tab w:val="right" w:pos="426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0358C95" w14:textId="77777777" w:rsidR="000D33ED" w:rsidRPr="00695036" w:rsidRDefault="000D33ED" w:rsidP="00394FEC">
      <w:pPr>
        <w:pStyle w:val="ListParagraph"/>
        <w:tabs>
          <w:tab w:val="left" w:pos="284"/>
          <w:tab w:val="left" w:pos="426"/>
        </w:tabs>
        <w:ind w:left="0"/>
        <w:jc w:val="both"/>
      </w:pPr>
      <w:r w:rsidRPr="00695036">
        <w:t xml:space="preserve">9. Name the scientist who is credited with invention </w:t>
      </w:r>
      <w:r w:rsidR="00695036">
        <w:t xml:space="preserve">of </w:t>
      </w:r>
      <w:r w:rsidRPr="00695036">
        <w:t>electricity (1 mark)</w:t>
      </w:r>
    </w:p>
    <w:p w14:paraId="415EF417" w14:textId="77777777" w:rsidR="00F8454A" w:rsidRPr="00695036" w:rsidRDefault="00F8454A" w:rsidP="00394FEC">
      <w:pPr>
        <w:tabs>
          <w:tab w:val="left" w:pos="142"/>
          <w:tab w:val="left" w:pos="284"/>
          <w:tab w:val="left" w:pos="709"/>
        </w:tabs>
        <w:jc w:val="both"/>
      </w:pPr>
    </w:p>
    <w:p w14:paraId="72C6E687" w14:textId="77777777" w:rsidR="000D33ED" w:rsidRPr="00695036" w:rsidRDefault="000D33ED" w:rsidP="00394FEC">
      <w:pPr>
        <w:spacing w:after="200"/>
        <w:jc w:val="both"/>
      </w:pPr>
      <w:r w:rsidRPr="00695036">
        <w:t xml:space="preserve">10. Give </w:t>
      </w:r>
      <w:r w:rsidRPr="00695036">
        <w:rPr>
          <w:b/>
        </w:rPr>
        <w:t>one</w:t>
      </w:r>
      <w:r w:rsidRPr="00695036">
        <w:t xml:space="preserve"> reason that led to the decline of Meroe as an early urban centre. (1 mark)</w:t>
      </w:r>
    </w:p>
    <w:p w14:paraId="5386B085" w14:textId="77777777" w:rsidR="00F8454A" w:rsidRPr="00695036" w:rsidRDefault="00F8454A" w:rsidP="00394FEC">
      <w:pPr>
        <w:tabs>
          <w:tab w:val="left" w:pos="142"/>
          <w:tab w:val="left" w:pos="284"/>
          <w:tab w:val="left" w:pos="709"/>
          <w:tab w:val="left" w:pos="6439"/>
        </w:tabs>
        <w:autoSpaceDE w:val="0"/>
        <w:autoSpaceDN w:val="0"/>
        <w:adjustRightInd w:val="0"/>
        <w:jc w:val="both"/>
      </w:pPr>
    </w:p>
    <w:p w14:paraId="712EB24F" w14:textId="77777777" w:rsidR="000D33ED" w:rsidRPr="00695036" w:rsidRDefault="000D33ED" w:rsidP="00394FEC">
      <w:pPr>
        <w:tabs>
          <w:tab w:val="left" w:pos="426"/>
        </w:tabs>
        <w:jc w:val="both"/>
      </w:pPr>
      <w:r w:rsidRPr="00695036">
        <w:t>11. Give the name of the traditional Buganda parliament. (1 mark)</w:t>
      </w:r>
    </w:p>
    <w:p w14:paraId="277B724B" w14:textId="77777777" w:rsidR="00F8454A" w:rsidRPr="00695036" w:rsidRDefault="00F8454A" w:rsidP="00394FEC">
      <w:pPr>
        <w:tabs>
          <w:tab w:val="left" w:pos="284"/>
          <w:tab w:val="left" w:pos="426"/>
          <w:tab w:val="left" w:pos="567"/>
        </w:tabs>
        <w:jc w:val="both"/>
      </w:pPr>
    </w:p>
    <w:p w14:paraId="45DC68CF" w14:textId="77777777" w:rsidR="000D33ED" w:rsidRPr="00695036" w:rsidRDefault="000D33ED" w:rsidP="00394FEC">
      <w:pPr>
        <w:jc w:val="both"/>
      </w:pPr>
      <w:r w:rsidRPr="00695036">
        <w:t xml:space="preserve">12. State the importance of the royal fire in Shona Kingdom. (1mk) </w:t>
      </w:r>
    </w:p>
    <w:p w14:paraId="33ADA491" w14:textId="77777777" w:rsidR="00F8454A" w:rsidRPr="00695036" w:rsidRDefault="00F8454A" w:rsidP="00394FEC">
      <w:pPr>
        <w:pStyle w:val="ListParagraph"/>
        <w:tabs>
          <w:tab w:val="left" w:pos="142"/>
          <w:tab w:val="left" w:pos="284"/>
          <w:tab w:val="right" w:pos="426"/>
          <w:tab w:val="left" w:pos="709"/>
        </w:tabs>
        <w:ind w:left="0"/>
        <w:jc w:val="both"/>
      </w:pPr>
    </w:p>
    <w:p w14:paraId="278F2093" w14:textId="77777777" w:rsidR="000D33ED" w:rsidRPr="00695036" w:rsidRDefault="000D33ED" w:rsidP="00394FEC">
      <w:pPr>
        <w:pStyle w:val="ListParagraph"/>
        <w:tabs>
          <w:tab w:val="left" w:pos="284"/>
          <w:tab w:val="left" w:pos="426"/>
        </w:tabs>
        <w:ind w:left="0"/>
        <w:jc w:val="both"/>
      </w:pPr>
      <w:r w:rsidRPr="00695036">
        <w:t xml:space="preserve">13. State </w:t>
      </w:r>
      <w:r w:rsidRPr="00695036">
        <w:rPr>
          <w:b/>
        </w:rPr>
        <w:t>one</w:t>
      </w:r>
      <w:r w:rsidRPr="00695036">
        <w:t xml:space="preserve"> type of treaties signed during the partition of Africa (1 mark)</w:t>
      </w:r>
    </w:p>
    <w:p w14:paraId="38E16F56" w14:textId="77777777" w:rsidR="000D33ED" w:rsidRPr="00695036" w:rsidRDefault="000D33ED" w:rsidP="00394FEC">
      <w:pPr>
        <w:tabs>
          <w:tab w:val="left" w:pos="284"/>
          <w:tab w:val="left" w:pos="426"/>
          <w:tab w:val="left" w:pos="567"/>
        </w:tabs>
        <w:autoSpaceDE w:val="0"/>
        <w:autoSpaceDN w:val="0"/>
        <w:adjustRightInd w:val="0"/>
        <w:jc w:val="both"/>
      </w:pPr>
    </w:p>
    <w:p w14:paraId="3B78F81B" w14:textId="77777777" w:rsidR="000D33ED" w:rsidRPr="00695036" w:rsidRDefault="000D33ED" w:rsidP="00394FEC">
      <w:pPr>
        <w:jc w:val="both"/>
      </w:pPr>
      <w:r w:rsidRPr="00695036">
        <w:t xml:space="preserve">14. State </w:t>
      </w:r>
      <w:r w:rsidRPr="00695036">
        <w:rPr>
          <w:b/>
        </w:rPr>
        <w:t>two</w:t>
      </w:r>
      <w:r w:rsidRPr="00695036">
        <w:t xml:space="preserve"> reasons why Lewanika of the Lozi collaborated with the British during </w:t>
      </w:r>
      <w:r w:rsidR="00695036">
        <w:t xml:space="preserve">  </w:t>
      </w:r>
      <w:r w:rsidR="00695036">
        <w:br/>
        <w:t xml:space="preserve">      </w:t>
      </w:r>
      <w:r w:rsidRPr="00695036">
        <w:t>the imposition of colonial rule (2 marks)</w:t>
      </w:r>
    </w:p>
    <w:p w14:paraId="2AD2F0B0" w14:textId="77777777" w:rsidR="00F8454A" w:rsidRPr="00695036" w:rsidRDefault="00F8454A" w:rsidP="00394FEC">
      <w:pPr>
        <w:tabs>
          <w:tab w:val="left" w:pos="142"/>
          <w:tab w:val="left" w:pos="284"/>
          <w:tab w:val="left" w:pos="426"/>
          <w:tab w:val="left" w:pos="567"/>
          <w:tab w:val="left" w:pos="709"/>
        </w:tabs>
        <w:autoSpaceDE w:val="0"/>
        <w:autoSpaceDN w:val="0"/>
        <w:adjustRightInd w:val="0"/>
        <w:jc w:val="both"/>
      </w:pPr>
    </w:p>
    <w:p w14:paraId="79685159" w14:textId="77777777" w:rsidR="000D33ED" w:rsidRPr="00695036" w:rsidRDefault="000D33ED" w:rsidP="00394FEC">
      <w:pPr>
        <w:spacing w:after="200"/>
        <w:jc w:val="both"/>
      </w:pPr>
      <w:r w:rsidRPr="00695036">
        <w:t xml:space="preserve">15. Name the chartered company that administered Zimbabwe during the process of </w:t>
      </w:r>
      <w:r w:rsidR="00695036">
        <w:br/>
        <w:t xml:space="preserve">      </w:t>
      </w:r>
      <w:r w:rsidRPr="00695036">
        <w:t>colonization (1 mark)</w:t>
      </w:r>
    </w:p>
    <w:p w14:paraId="3205B320" w14:textId="77777777" w:rsidR="00F8454A" w:rsidRPr="00695036" w:rsidRDefault="00F8454A" w:rsidP="00394FEC">
      <w:pPr>
        <w:tabs>
          <w:tab w:val="left" w:pos="142"/>
          <w:tab w:val="left" w:pos="284"/>
          <w:tab w:val="left" w:pos="709"/>
        </w:tabs>
        <w:jc w:val="both"/>
      </w:pPr>
    </w:p>
    <w:p w14:paraId="1FB5ACC4" w14:textId="77777777" w:rsidR="000D33ED" w:rsidRPr="00695036" w:rsidRDefault="000D33ED" w:rsidP="00394FEC">
      <w:pPr>
        <w:tabs>
          <w:tab w:val="left" w:pos="426"/>
        </w:tabs>
        <w:jc w:val="both"/>
      </w:pPr>
      <w:r w:rsidRPr="00695036">
        <w:t xml:space="preserve">16. Name the underground movement established by African National Congress to </w:t>
      </w:r>
      <w:r w:rsidR="00695036">
        <w:br/>
        <w:t xml:space="preserve">      </w:t>
      </w:r>
      <w:r w:rsidRPr="00695036">
        <w:t>fight against apartheid system in South Africa (1 mark)</w:t>
      </w:r>
    </w:p>
    <w:p w14:paraId="17B1A263" w14:textId="77777777" w:rsidR="000D33ED" w:rsidRPr="00695036" w:rsidRDefault="000D33ED" w:rsidP="00394FEC">
      <w:pPr>
        <w:tabs>
          <w:tab w:val="left" w:pos="142"/>
          <w:tab w:val="left" w:pos="284"/>
          <w:tab w:val="right" w:pos="426"/>
          <w:tab w:val="left" w:pos="709"/>
        </w:tabs>
        <w:jc w:val="both"/>
      </w:pPr>
    </w:p>
    <w:p w14:paraId="14AF78DF" w14:textId="77777777" w:rsidR="00B92B96" w:rsidRPr="00695036" w:rsidRDefault="00B92B96" w:rsidP="00394FEC">
      <w:pPr>
        <w:pStyle w:val="ListParagraph"/>
        <w:tabs>
          <w:tab w:val="left" w:pos="284"/>
          <w:tab w:val="left" w:pos="426"/>
        </w:tabs>
        <w:ind w:left="0"/>
        <w:jc w:val="both"/>
      </w:pPr>
      <w:r w:rsidRPr="00695036">
        <w:t>17</w:t>
      </w:r>
      <w:r w:rsidR="00FF7CF5" w:rsidRPr="00695036">
        <w:t xml:space="preserve">. </w:t>
      </w:r>
      <w:r w:rsidRPr="00695036">
        <w:t xml:space="preserve">Name </w:t>
      </w:r>
      <w:r w:rsidRPr="00695036">
        <w:rPr>
          <w:b/>
        </w:rPr>
        <w:t>one</w:t>
      </w:r>
      <w:r w:rsidRPr="00695036">
        <w:t xml:space="preserve"> African nation where indirect rule had been successfully used prior to </w:t>
      </w:r>
      <w:r w:rsidR="00695036">
        <w:br/>
        <w:t xml:space="preserve">     </w:t>
      </w:r>
      <w:r w:rsidRPr="00695036">
        <w:t>its application in Northern Nigeria (1 mark)</w:t>
      </w:r>
    </w:p>
    <w:p w14:paraId="2ABCD2BD" w14:textId="77777777" w:rsidR="00695036" w:rsidRDefault="00695036" w:rsidP="00394FEC">
      <w:pPr>
        <w:tabs>
          <w:tab w:val="left" w:pos="142"/>
          <w:tab w:val="left" w:pos="284"/>
          <w:tab w:val="left" w:pos="709"/>
          <w:tab w:val="right" w:pos="2977"/>
        </w:tabs>
        <w:jc w:val="center"/>
        <w:rPr>
          <w:b/>
        </w:rPr>
      </w:pPr>
    </w:p>
    <w:p w14:paraId="28ED5A54" w14:textId="77777777" w:rsidR="00F8454A" w:rsidRPr="000D37DA" w:rsidRDefault="00F8454A" w:rsidP="00394FEC">
      <w:pPr>
        <w:tabs>
          <w:tab w:val="left" w:pos="142"/>
          <w:tab w:val="left" w:pos="284"/>
          <w:tab w:val="left" w:pos="709"/>
          <w:tab w:val="right" w:pos="2977"/>
        </w:tabs>
        <w:jc w:val="center"/>
        <w:rPr>
          <w:b/>
        </w:rPr>
      </w:pPr>
      <w:r w:rsidRPr="000D37DA">
        <w:rPr>
          <w:b/>
        </w:rPr>
        <w:t>Section B (45 Marks)</w:t>
      </w:r>
    </w:p>
    <w:p w14:paraId="34AF0ECD" w14:textId="77777777" w:rsidR="00F8454A" w:rsidRPr="000D37DA" w:rsidRDefault="00F8454A" w:rsidP="00394FEC">
      <w:pPr>
        <w:tabs>
          <w:tab w:val="left" w:pos="142"/>
          <w:tab w:val="left" w:pos="284"/>
          <w:tab w:val="left" w:pos="709"/>
          <w:tab w:val="right" w:pos="2977"/>
        </w:tabs>
        <w:jc w:val="center"/>
        <w:rPr>
          <w:b/>
          <w:i/>
        </w:rPr>
      </w:pPr>
      <w:r w:rsidRPr="000D37DA">
        <w:rPr>
          <w:b/>
          <w:i/>
        </w:rPr>
        <w:t>Answer three questions from this section in the answer booklet provided</w:t>
      </w:r>
    </w:p>
    <w:p w14:paraId="3AD7907C" w14:textId="77777777" w:rsidR="002716C7" w:rsidRDefault="002716C7" w:rsidP="00394FEC">
      <w:pPr>
        <w:jc w:val="both"/>
      </w:pPr>
    </w:p>
    <w:p w14:paraId="7ACEBFDB" w14:textId="77777777" w:rsidR="00325E19" w:rsidRPr="00695036" w:rsidRDefault="00325E19" w:rsidP="00394FEC">
      <w:pPr>
        <w:jc w:val="both"/>
      </w:pPr>
      <w:r w:rsidRPr="00695036">
        <w:t xml:space="preserve">18. (a) Identify </w:t>
      </w:r>
      <w:r w:rsidRPr="00695036">
        <w:rPr>
          <w:b/>
        </w:rPr>
        <w:t>five</w:t>
      </w:r>
      <w:r w:rsidRPr="00695036">
        <w:t xml:space="preserve"> effects of food shortage in Africa.  (5 mks)</w:t>
      </w:r>
    </w:p>
    <w:p w14:paraId="68A33A74" w14:textId="77777777" w:rsidR="00F8454A" w:rsidRPr="00695036" w:rsidRDefault="00F8454A" w:rsidP="00394FEC">
      <w:pPr>
        <w:tabs>
          <w:tab w:val="left" w:pos="142"/>
          <w:tab w:val="left" w:pos="284"/>
          <w:tab w:val="left" w:pos="709"/>
        </w:tabs>
        <w:jc w:val="both"/>
      </w:pPr>
    </w:p>
    <w:p w14:paraId="590664C2" w14:textId="77777777" w:rsidR="00325E19" w:rsidRPr="00695036" w:rsidRDefault="00325E19" w:rsidP="00394FEC">
      <w:pPr>
        <w:jc w:val="both"/>
      </w:pPr>
      <w:r w:rsidRPr="00695036">
        <w:t xml:space="preserve">(b) Discuss </w:t>
      </w:r>
      <w:r w:rsidRPr="00695036">
        <w:rPr>
          <w:b/>
        </w:rPr>
        <w:t>five</w:t>
      </w:r>
      <w:r w:rsidRPr="00695036">
        <w:t xml:space="preserve"> ways in which the development of upright posture improved the early </w:t>
      </w:r>
      <w:r w:rsidR="00695036">
        <w:t xml:space="preserve">   </w:t>
      </w:r>
      <w:r w:rsidR="00695036">
        <w:br/>
        <w:t xml:space="preserve">      </w:t>
      </w:r>
      <w:r w:rsidRPr="00695036">
        <w:t>man’s way of life. (10 marks)</w:t>
      </w:r>
    </w:p>
    <w:p w14:paraId="6554408A" w14:textId="77777777" w:rsidR="00F8454A" w:rsidRPr="00695036" w:rsidRDefault="00F8454A" w:rsidP="00394FEC">
      <w:pPr>
        <w:tabs>
          <w:tab w:val="left" w:pos="142"/>
          <w:tab w:val="left" w:pos="284"/>
          <w:tab w:val="left" w:pos="709"/>
        </w:tabs>
        <w:jc w:val="both"/>
      </w:pPr>
    </w:p>
    <w:p w14:paraId="6C3CD4B5" w14:textId="77777777" w:rsidR="00325E19" w:rsidRPr="00695036" w:rsidRDefault="00325E19" w:rsidP="00394FEC">
      <w:pPr>
        <w:spacing w:after="200"/>
        <w:jc w:val="both"/>
      </w:pPr>
      <w:r w:rsidRPr="00695036">
        <w:t>19</w:t>
      </w:r>
      <w:r w:rsidR="00695036">
        <w:t>.</w:t>
      </w:r>
      <w:r w:rsidRPr="00695036">
        <w:t xml:space="preserve"> (a) State </w:t>
      </w:r>
      <w:r w:rsidRPr="00695036">
        <w:rPr>
          <w:b/>
        </w:rPr>
        <w:t>five</w:t>
      </w:r>
      <w:r w:rsidRPr="00695036">
        <w:t xml:space="preserve"> ways through which slaves were obtained during the Trans-Atlantic </w:t>
      </w:r>
      <w:r w:rsidR="00695036">
        <w:t xml:space="preserve">  </w:t>
      </w:r>
      <w:r w:rsidR="00695036">
        <w:br/>
        <w:t xml:space="preserve">      </w:t>
      </w:r>
      <w:r w:rsidRPr="00695036">
        <w:t>slave trade (5 marks)</w:t>
      </w:r>
    </w:p>
    <w:p w14:paraId="74B91724" w14:textId="77777777" w:rsidR="00F8454A" w:rsidRPr="00695036" w:rsidRDefault="00F8454A" w:rsidP="00394FEC">
      <w:pPr>
        <w:pStyle w:val="ListParagraph"/>
        <w:tabs>
          <w:tab w:val="left" w:pos="142"/>
          <w:tab w:val="left" w:pos="426"/>
          <w:tab w:val="left" w:pos="709"/>
          <w:tab w:val="right" w:pos="2977"/>
        </w:tabs>
        <w:jc w:val="both"/>
      </w:pPr>
    </w:p>
    <w:p w14:paraId="7BB9B5CA" w14:textId="77777777" w:rsidR="00325E19" w:rsidRPr="00695036" w:rsidRDefault="00325E19" w:rsidP="00394FEC">
      <w:pPr>
        <w:tabs>
          <w:tab w:val="left" w:pos="426"/>
          <w:tab w:val="num" w:pos="567"/>
        </w:tabs>
        <w:jc w:val="both"/>
      </w:pPr>
      <w:r w:rsidRPr="00695036">
        <w:t xml:space="preserve">(b) Describe </w:t>
      </w:r>
      <w:r w:rsidRPr="00695036">
        <w:rPr>
          <w:b/>
        </w:rPr>
        <w:t>five</w:t>
      </w:r>
      <w:r w:rsidRPr="00695036">
        <w:t xml:space="preserve"> disadvantages of using air transport (10 marks)</w:t>
      </w:r>
    </w:p>
    <w:p w14:paraId="1E7FEE03" w14:textId="77777777" w:rsidR="00F8454A" w:rsidRPr="00695036" w:rsidRDefault="00F8454A" w:rsidP="00394FEC">
      <w:pPr>
        <w:tabs>
          <w:tab w:val="left" w:pos="142"/>
          <w:tab w:val="left" w:pos="284"/>
          <w:tab w:val="left" w:pos="709"/>
        </w:tabs>
      </w:pPr>
    </w:p>
    <w:p w14:paraId="2CDAA4A9" w14:textId="77777777" w:rsidR="00325E19" w:rsidRPr="00695036" w:rsidRDefault="00325E19" w:rsidP="00394FEC">
      <w:pPr>
        <w:pStyle w:val="ListParagraph"/>
        <w:tabs>
          <w:tab w:val="right" w:pos="284"/>
          <w:tab w:val="right" w:pos="426"/>
        </w:tabs>
        <w:ind w:left="0"/>
        <w:jc w:val="both"/>
      </w:pPr>
      <w:r w:rsidRPr="00695036">
        <w:t>20</w:t>
      </w:r>
      <w:r w:rsidR="00695036">
        <w:t>.</w:t>
      </w:r>
      <w:r w:rsidRPr="00695036">
        <w:t xml:space="preserve"> (a) State </w:t>
      </w:r>
      <w:r w:rsidRPr="00695036">
        <w:rPr>
          <w:b/>
        </w:rPr>
        <w:t>five</w:t>
      </w:r>
      <w:r w:rsidRPr="00695036">
        <w:t xml:space="preserve"> ways in which petroleum has been used since it was discovered (5 </w:t>
      </w:r>
      <w:r w:rsidR="00695036">
        <w:t xml:space="preserve">  </w:t>
      </w:r>
      <w:r w:rsidR="00695036">
        <w:br/>
        <w:t xml:space="preserve">      </w:t>
      </w:r>
      <w:r w:rsidRPr="00695036">
        <w:t>marks)</w:t>
      </w:r>
    </w:p>
    <w:p w14:paraId="5AEBAA61" w14:textId="77777777" w:rsidR="00F8454A" w:rsidRPr="00695036" w:rsidRDefault="00F8454A" w:rsidP="00394FEC">
      <w:pPr>
        <w:pStyle w:val="ListParagraph"/>
        <w:tabs>
          <w:tab w:val="left" w:pos="142"/>
          <w:tab w:val="left" w:pos="284"/>
          <w:tab w:val="right" w:pos="426"/>
          <w:tab w:val="left" w:pos="709"/>
        </w:tabs>
        <w:ind w:left="0"/>
        <w:jc w:val="both"/>
      </w:pPr>
    </w:p>
    <w:p w14:paraId="1DF433EA" w14:textId="77777777" w:rsidR="00325E19" w:rsidRPr="00695036" w:rsidRDefault="00325E19" w:rsidP="00394FEC">
      <w:pPr>
        <w:jc w:val="both"/>
      </w:pPr>
      <w:r w:rsidRPr="00695036">
        <w:t xml:space="preserve">(b) Discuss </w:t>
      </w:r>
      <w:r w:rsidRPr="00695036">
        <w:rPr>
          <w:b/>
        </w:rPr>
        <w:t>five</w:t>
      </w:r>
      <w:r w:rsidRPr="00695036">
        <w:t xml:space="preserve"> problems hindering industrialization in the Third World (10 marks)</w:t>
      </w:r>
    </w:p>
    <w:p w14:paraId="3C786855" w14:textId="77777777" w:rsidR="00F8454A" w:rsidRPr="00695036" w:rsidRDefault="00F8454A" w:rsidP="00394FEC">
      <w:pPr>
        <w:pStyle w:val="ListParagraph"/>
        <w:tabs>
          <w:tab w:val="left" w:pos="426"/>
          <w:tab w:val="left" w:pos="567"/>
          <w:tab w:val="left" w:pos="709"/>
          <w:tab w:val="left" w:pos="5625"/>
        </w:tabs>
        <w:ind w:left="426"/>
        <w:jc w:val="both"/>
      </w:pPr>
    </w:p>
    <w:p w14:paraId="724753ED" w14:textId="77777777" w:rsidR="00325E19" w:rsidRPr="00695036" w:rsidRDefault="00325E19" w:rsidP="00394FEC">
      <w:pPr>
        <w:jc w:val="both"/>
      </w:pPr>
      <w:r w:rsidRPr="00695036">
        <w:t xml:space="preserve">21. (a) State </w:t>
      </w:r>
      <w:r w:rsidRPr="00695036">
        <w:rPr>
          <w:b/>
        </w:rPr>
        <w:t>five</w:t>
      </w:r>
      <w:r w:rsidRPr="00695036">
        <w:t xml:space="preserve"> factors that facilitated the growth of the Asante Kingdom by the 19</w:t>
      </w:r>
      <w:r w:rsidRPr="00695036">
        <w:rPr>
          <w:vertAlign w:val="superscript"/>
        </w:rPr>
        <w:t>th</w:t>
      </w:r>
      <w:r w:rsidRPr="00695036">
        <w:t xml:space="preserve"> </w:t>
      </w:r>
      <w:r w:rsidR="00695036">
        <w:br/>
        <w:t xml:space="preserve">      </w:t>
      </w:r>
      <w:proofErr w:type="gramStart"/>
      <w:r w:rsidRPr="00695036">
        <w:t>century  (</w:t>
      </w:r>
      <w:proofErr w:type="gramEnd"/>
      <w:r w:rsidRPr="00695036">
        <w:t>5 marks)</w:t>
      </w:r>
    </w:p>
    <w:p w14:paraId="356B9D24" w14:textId="77777777" w:rsidR="00F8454A" w:rsidRPr="00695036" w:rsidRDefault="00F8454A" w:rsidP="00394FEC">
      <w:pPr>
        <w:pStyle w:val="ListParagraph"/>
        <w:tabs>
          <w:tab w:val="left" w:pos="426"/>
          <w:tab w:val="left" w:pos="709"/>
        </w:tabs>
        <w:ind w:left="426"/>
        <w:jc w:val="both"/>
      </w:pPr>
    </w:p>
    <w:p w14:paraId="7C78333C" w14:textId="77777777" w:rsidR="00207852" w:rsidRPr="00695036" w:rsidRDefault="00207852" w:rsidP="00394FEC">
      <w:pPr>
        <w:jc w:val="both"/>
      </w:pPr>
      <w:r w:rsidRPr="00695036">
        <w:t xml:space="preserve">(b) Explain </w:t>
      </w:r>
      <w:r w:rsidRPr="00695036">
        <w:rPr>
          <w:b/>
        </w:rPr>
        <w:t>five</w:t>
      </w:r>
      <w:r w:rsidRPr="00695036">
        <w:t xml:space="preserve"> factors that led to early urbanization in Africa (10 marks)</w:t>
      </w:r>
    </w:p>
    <w:p w14:paraId="2A5277BD" w14:textId="77777777" w:rsidR="00F8454A" w:rsidRPr="00695036" w:rsidRDefault="00F8454A" w:rsidP="00394FEC">
      <w:pPr>
        <w:tabs>
          <w:tab w:val="left" w:pos="142"/>
          <w:tab w:val="left" w:pos="284"/>
          <w:tab w:val="left" w:pos="426"/>
          <w:tab w:val="left" w:pos="709"/>
          <w:tab w:val="left" w:pos="5625"/>
        </w:tabs>
        <w:jc w:val="center"/>
      </w:pPr>
    </w:p>
    <w:p w14:paraId="38C859B7" w14:textId="77777777" w:rsidR="00F8454A" w:rsidRPr="00695036" w:rsidRDefault="00F8454A" w:rsidP="00394FEC">
      <w:pPr>
        <w:tabs>
          <w:tab w:val="left" w:pos="142"/>
          <w:tab w:val="left" w:pos="284"/>
          <w:tab w:val="left" w:pos="426"/>
          <w:tab w:val="left" w:pos="709"/>
          <w:tab w:val="left" w:pos="5625"/>
        </w:tabs>
        <w:jc w:val="center"/>
        <w:rPr>
          <w:b/>
        </w:rPr>
      </w:pPr>
      <w:r w:rsidRPr="00695036">
        <w:rPr>
          <w:b/>
        </w:rPr>
        <w:t>Section C (30 marks)</w:t>
      </w:r>
    </w:p>
    <w:p w14:paraId="792682F7" w14:textId="77777777" w:rsidR="00F8454A" w:rsidRPr="00695036" w:rsidRDefault="00F8454A" w:rsidP="00394FEC">
      <w:pPr>
        <w:tabs>
          <w:tab w:val="left" w:pos="142"/>
          <w:tab w:val="left" w:pos="284"/>
          <w:tab w:val="left" w:pos="426"/>
          <w:tab w:val="left" w:pos="709"/>
          <w:tab w:val="left" w:pos="5625"/>
        </w:tabs>
        <w:jc w:val="center"/>
        <w:rPr>
          <w:b/>
          <w:i/>
        </w:rPr>
      </w:pPr>
      <w:r w:rsidRPr="00695036">
        <w:rPr>
          <w:b/>
          <w:i/>
        </w:rPr>
        <w:t>Answer two questions from this section in the answer booklet provided</w:t>
      </w:r>
    </w:p>
    <w:p w14:paraId="557B347E" w14:textId="77777777" w:rsidR="002716C7" w:rsidRDefault="002716C7" w:rsidP="00394FEC">
      <w:pPr>
        <w:jc w:val="both"/>
      </w:pPr>
    </w:p>
    <w:p w14:paraId="72999BDD" w14:textId="77777777" w:rsidR="00207852" w:rsidRPr="00695036" w:rsidRDefault="00207852" w:rsidP="00394FEC">
      <w:pPr>
        <w:jc w:val="both"/>
      </w:pPr>
      <w:r w:rsidRPr="00695036">
        <w:t>22</w:t>
      </w:r>
      <w:r w:rsidR="00695036">
        <w:t>.</w:t>
      </w:r>
      <w:r w:rsidRPr="00695036">
        <w:t xml:space="preserve"> (a) Give </w:t>
      </w:r>
      <w:r w:rsidRPr="00695036">
        <w:rPr>
          <w:b/>
        </w:rPr>
        <w:t>five</w:t>
      </w:r>
      <w:r w:rsidRPr="00695036">
        <w:t xml:space="preserve"> factors that led to the defeat of Samori Toure during the French </w:t>
      </w:r>
      <w:r w:rsidR="00695036">
        <w:br/>
        <w:t xml:space="preserve">      </w:t>
      </w:r>
      <w:r w:rsidRPr="00695036">
        <w:t>occupation of West Africa.  (5 marks)</w:t>
      </w:r>
    </w:p>
    <w:p w14:paraId="09FD622D" w14:textId="77777777" w:rsidR="00F8454A" w:rsidRPr="00695036" w:rsidRDefault="00F8454A" w:rsidP="00394FEC">
      <w:pPr>
        <w:pStyle w:val="ListParagraph"/>
        <w:tabs>
          <w:tab w:val="left" w:pos="426"/>
          <w:tab w:val="left" w:pos="709"/>
        </w:tabs>
        <w:ind w:left="0"/>
        <w:jc w:val="both"/>
      </w:pPr>
    </w:p>
    <w:p w14:paraId="58AC199C" w14:textId="77777777" w:rsidR="00207852" w:rsidRPr="00695036" w:rsidRDefault="00207852" w:rsidP="00394FEC">
      <w:pPr>
        <w:pStyle w:val="ListParagraph"/>
        <w:tabs>
          <w:tab w:val="left" w:pos="426"/>
        </w:tabs>
        <w:spacing w:after="200"/>
        <w:ind w:left="0"/>
        <w:jc w:val="both"/>
      </w:pPr>
      <w:r w:rsidRPr="00695036">
        <w:t xml:space="preserve">(b) Explain </w:t>
      </w:r>
      <w:r w:rsidRPr="00695036">
        <w:rPr>
          <w:b/>
        </w:rPr>
        <w:t>five</w:t>
      </w:r>
      <w:r w:rsidRPr="00695036">
        <w:t xml:space="preserve"> negative effects of European partition of Africa (10 marks)</w:t>
      </w:r>
    </w:p>
    <w:p w14:paraId="5D5F5787" w14:textId="77777777" w:rsidR="00F8454A" w:rsidRPr="00695036" w:rsidRDefault="00F8454A" w:rsidP="00394FEC">
      <w:pPr>
        <w:tabs>
          <w:tab w:val="left" w:pos="142"/>
          <w:tab w:val="left" w:pos="284"/>
          <w:tab w:val="left" w:pos="709"/>
        </w:tabs>
        <w:jc w:val="both"/>
      </w:pPr>
    </w:p>
    <w:p w14:paraId="2DADB86D" w14:textId="77777777" w:rsidR="00207852" w:rsidRPr="00695036" w:rsidRDefault="00207852" w:rsidP="00394FEC">
      <w:pPr>
        <w:pStyle w:val="ListParagraph"/>
        <w:tabs>
          <w:tab w:val="right" w:pos="284"/>
          <w:tab w:val="right" w:pos="426"/>
        </w:tabs>
        <w:spacing w:after="200"/>
        <w:ind w:left="0"/>
        <w:jc w:val="both"/>
      </w:pPr>
      <w:r w:rsidRPr="00695036">
        <w:t>23</w:t>
      </w:r>
      <w:r w:rsidR="00695036">
        <w:t>.</w:t>
      </w:r>
      <w:r w:rsidRPr="00695036">
        <w:t xml:space="preserve"> (a) State </w:t>
      </w:r>
      <w:r w:rsidRPr="00695036">
        <w:rPr>
          <w:b/>
        </w:rPr>
        <w:t>five</w:t>
      </w:r>
      <w:r w:rsidRPr="00695036">
        <w:t xml:space="preserve"> factors that led to the rise of African nationalism in the 20</w:t>
      </w:r>
      <w:r w:rsidRPr="00695036">
        <w:rPr>
          <w:vertAlign w:val="superscript"/>
        </w:rPr>
        <w:t>th</w:t>
      </w:r>
      <w:r w:rsidRPr="00695036">
        <w:t xml:space="preserve"> century </w:t>
      </w:r>
      <w:r w:rsidR="00695036">
        <w:t xml:space="preserve">  </w:t>
      </w:r>
      <w:r w:rsidR="00695036">
        <w:br/>
        <w:t xml:space="preserve">  </w:t>
      </w:r>
      <w:proofErr w:type="gramStart"/>
      <w:r w:rsidR="00695036">
        <w:t xml:space="preserve">   </w:t>
      </w:r>
      <w:r w:rsidRPr="00695036">
        <w:t>(</w:t>
      </w:r>
      <w:proofErr w:type="gramEnd"/>
      <w:r w:rsidRPr="00695036">
        <w:t>5 marks)</w:t>
      </w:r>
    </w:p>
    <w:p w14:paraId="7C88F407" w14:textId="77777777" w:rsidR="00207852" w:rsidRPr="00695036" w:rsidRDefault="00207852" w:rsidP="00394FEC">
      <w:pPr>
        <w:tabs>
          <w:tab w:val="left" w:pos="360"/>
        </w:tabs>
        <w:jc w:val="both"/>
        <w:rPr>
          <w:rStyle w:val="FontStyle27"/>
          <w:i w:val="0"/>
        </w:rPr>
      </w:pPr>
      <w:r w:rsidRPr="00695036">
        <w:rPr>
          <w:rStyle w:val="FontStyle27"/>
          <w:i w:val="0"/>
        </w:rPr>
        <w:t xml:space="preserve">(b) Explain </w:t>
      </w:r>
      <w:r w:rsidRPr="00695036">
        <w:rPr>
          <w:rStyle w:val="FontStyle27"/>
          <w:b/>
          <w:i w:val="0"/>
        </w:rPr>
        <w:t>five</w:t>
      </w:r>
      <w:r w:rsidRPr="00695036">
        <w:rPr>
          <w:rStyle w:val="FontStyle27"/>
          <w:i w:val="0"/>
        </w:rPr>
        <w:t xml:space="preserve"> challenges faced by African nationalist</w:t>
      </w:r>
      <w:r w:rsidR="00695036">
        <w:rPr>
          <w:rStyle w:val="FontStyle27"/>
          <w:i w:val="0"/>
        </w:rPr>
        <w:t>s</w:t>
      </w:r>
      <w:r w:rsidRPr="00695036">
        <w:rPr>
          <w:rStyle w:val="FontStyle27"/>
          <w:i w:val="0"/>
        </w:rPr>
        <w:t xml:space="preserve"> in their struggle for majority rule in </w:t>
      </w:r>
      <w:r w:rsidR="00695036">
        <w:rPr>
          <w:rStyle w:val="FontStyle27"/>
          <w:i w:val="0"/>
        </w:rPr>
        <w:br/>
        <w:t xml:space="preserve">     </w:t>
      </w:r>
      <w:r w:rsidRPr="00695036">
        <w:rPr>
          <w:rStyle w:val="FontStyle27"/>
          <w:i w:val="0"/>
        </w:rPr>
        <w:t>South Africa. (10 marks)</w:t>
      </w:r>
    </w:p>
    <w:p w14:paraId="2D06A6DB" w14:textId="77777777" w:rsidR="00F8454A" w:rsidRPr="00695036" w:rsidRDefault="00F8454A" w:rsidP="00394FEC">
      <w:pPr>
        <w:pStyle w:val="ListParagraph"/>
        <w:tabs>
          <w:tab w:val="left" w:pos="567"/>
          <w:tab w:val="left" w:pos="709"/>
        </w:tabs>
        <w:ind w:left="426"/>
        <w:jc w:val="both"/>
      </w:pPr>
    </w:p>
    <w:p w14:paraId="733BF234" w14:textId="77777777" w:rsidR="00207852" w:rsidRPr="00695036" w:rsidRDefault="00207852" w:rsidP="00394FEC">
      <w:pPr>
        <w:pStyle w:val="ListParagraph"/>
        <w:tabs>
          <w:tab w:val="right" w:pos="284"/>
          <w:tab w:val="right" w:pos="426"/>
        </w:tabs>
        <w:spacing w:after="200"/>
        <w:ind w:left="0"/>
        <w:jc w:val="both"/>
      </w:pPr>
      <w:r w:rsidRPr="00695036">
        <w:t>24</w:t>
      </w:r>
      <w:r w:rsidR="00695036">
        <w:t xml:space="preserve">. </w:t>
      </w:r>
      <w:r w:rsidRPr="00695036">
        <w:t xml:space="preserve">(a) Give </w:t>
      </w:r>
      <w:r w:rsidRPr="00695036">
        <w:rPr>
          <w:b/>
        </w:rPr>
        <w:t>three</w:t>
      </w:r>
      <w:r w:rsidRPr="00695036">
        <w:t xml:space="preserve"> characteristics</w:t>
      </w:r>
      <w:r w:rsidR="00695036">
        <w:t xml:space="preserve"> of the French policy of A</w:t>
      </w:r>
      <w:r w:rsidRPr="00695036">
        <w:t>ssimilation in Senegal (3 marks)</w:t>
      </w:r>
    </w:p>
    <w:p w14:paraId="5DC79C24" w14:textId="77777777" w:rsidR="00F8454A" w:rsidRPr="00695036" w:rsidRDefault="00F8454A" w:rsidP="00394FEC">
      <w:pPr>
        <w:pStyle w:val="ListParagraph"/>
        <w:tabs>
          <w:tab w:val="left" w:pos="142"/>
          <w:tab w:val="left" w:pos="284"/>
          <w:tab w:val="left" w:pos="709"/>
        </w:tabs>
        <w:autoSpaceDE w:val="0"/>
        <w:autoSpaceDN w:val="0"/>
        <w:adjustRightInd w:val="0"/>
        <w:ind w:left="0"/>
        <w:jc w:val="both"/>
      </w:pPr>
    </w:p>
    <w:p w14:paraId="4DBDF69B" w14:textId="77777777" w:rsidR="00207852" w:rsidRPr="00695036" w:rsidRDefault="00207852" w:rsidP="00394FEC">
      <w:p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</w:pPr>
      <w:r w:rsidRPr="00695036">
        <w:t xml:space="preserve">(b) Explain </w:t>
      </w:r>
      <w:r w:rsidRPr="00695036">
        <w:rPr>
          <w:b/>
        </w:rPr>
        <w:t>six</w:t>
      </w:r>
      <w:r w:rsidRPr="00695036">
        <w:t xml:space="preserve"> differences between the British Indirect rule and the French Assimilation policy.  (12 marks)</w:t>
      </w:r>
    </w:p>
    <w:sectPr w:rsidR="00207852" w:rsidRPr="00695036" w:rsidSect="008162DD">
      <w:footerReference w:type="default" r:id="rId7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126DF" w14:textId="77777777" w:rsidR="001D2963" w:rsidRDefault="001D2963" w:rsidP="00F42776">
      <w:r>
        <w:separator/>
      </w:r>
    </w:p>
  </w:endnote>
  <w:endnote w:type="continuationSeparator" w:id="0">
    <w:p w14:paraId="5CAD6C6D" w14:textId="77777777" w:rsidR="001D2963" w:rsidRDefault="001D2963" w:rsidP="00F42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323889"/>
      <w:docPartObj>
        <w:docPartGallery w:val="Page Numbers (Bottom of Page)"/>
        <w:docPartUnique/>
      </w:docPartObj>
    </w:sdtPr>
    <w:sdtContent>
      <w:p w14:paraId="0B6687D6" w14:textId="77777777" w:rsidR="001D6BEF" w:rsidRDefault="000266B2" w:rsidP="008162D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22E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775C3DA" w14:textId="77777777" w:rsidR="001D6BEF" w:rsidRDefault="001D6B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35612" w14:textId="77777777" w:rsidR="001D2963" w:rsidRDefault="001D2963" w:rsidP="00F42776">
      <w:r>
        <w:separator/>
      </w:r>
    </w:p>
  </w:footnote>
  <w:footnote w:type="continuationSeparator" w:id="0">
    <w:p w14:paraId="0B9FC142" w14:textId="77777777" w:rsidR="001D2963" w:rsidRDefault="001D2963" w:rsidP="00F42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842DA"/>
    <w:multiLevelType w:val="hybridMultilevel"/>
    <w:tmpl w:val="E286BBAC"/>
    <w:lvl w:ilvl="0" w:tplc="4A66A9CE">
      <w:start w:val="1"/>
      <w:numFmt w:val="lowerRoman"/>
      <w:lvlText w:val="(%1)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410C03"/>
    <w:multiLevelType w:val="hybridMultilevel"/>
    <w:tmpl w:val="FB7A1B8E"/>
    <w:lvl w:ilvl="0" w:tplc="08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F13A4"/>
    <w:multiLevelType w:val="hybridMultilevel"/>
    <w:tmpl w:val="084E1A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443059">
    <w:abstractNumId w:val="2"/>
  </w:num>
  <w:num w:numId="2" w16cid:durableId="1570458521">
    <w:abstractNumId w:val="1"/>
  </w:num>
  <w:num w:numId="3" w16cid:durableId="6836771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22E2"/>
    <w:rsid w:val="000266B2"/>
    <w:rsid w:val="000D33ED"/>
    <w:rsid w:val="000F1517"/>
    <w:rsid w:val="001779B7"/>
    <w:rsid w:val="00190959"/>
    <w:rsid w:val="001D2963"/>
    <w:rsid w:val="001D6BEF"/>
    <w:rsid w:val="00207852"/>
    <w:rsid w:val="002716C7"/>
    <w:rsid w:val="002E4CC0"/>
    <w:rsid w:val="00325E19"/>
    <w:rsid w:val="00394FEC"/>
    <w:rsid w:val="003F5BB0"/>
    <w:rsid w:val="00403EA5"/>
    <w:rsid w:val="005822E2"/>
    <w:rsid w:val="00596542"/>
    <w:rsid w:val="00695036"/>
    <w:rsid w:val="00731376"/>
    <w:rsid w:val="008162DD"/>
    <w:rsid w:val="009007DC"/>
    <w:rsid w:val="00B45BBD"/>
    <w:rsid w:val="00B92B96"/>
    <w:rsid w:val="00CF20BC"/>
    <w:rsid w:val="00DC01BA"/>
    <w:rsid w:val="00E2251C"/>
    <w:rsid w:val="00F42776"/>
    <w:rsid w:val="00F8454A"/>
    <w:rsid w:val="00FE2906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6D95B2"/>
  <w15:docId w15:val="{56B849D2-2C7A-4049-A65C-6418A6F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454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54A"/>
    <w:pPr>
      <w:ind w:left="720"/>
      <w:contextualSpacing/>
    </w:pPr>
  </w:style>
  <w:style w:type="paragraph" w:styleId="NoSpacing">
    <w:name w:val="No Spacing"/>
    <w:uiPriority w:val="1"/>
    <w:qFormat/>
    <w:rsid w:val="00F8454A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rsid w:val="00F845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454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845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454A"/>
    <w:rPr>
      <w:sz w:val="24"/>
      <w:szCs w:val="24"/>
    </w:rPr>
  </w:style>
  <w:style w:type="character" w:customStyle="1" w:styleId="FontStyle27">
    <w:name w:val="Font Style27"/>
    <w:basedOn w:val="DefaultParagraphFont"/>
    <w:uiPriority w:val="99"/>
    <w:rsid w:val="00207852"/>
    <w:rPr>
      <w:rFonts w:ascii="Times New Roman" w:hAnsi="Times New Roman" w:cs="Times New Roman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end%202018\KIGUMO%20END%20T3%202018\HISTORY\HIST%20PP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HIST PP2</Template>
  <TotalTime>2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Surface Laptop 4 Ryz</cp:lastModifiedBy>
  <cp:revision>6</cp:revision>
  <dcterms:created xsi:type="dcterms:W3CDTF">2019-09-24T13:02:00Z</dcterms:created>
  <dcterms:modified xsi:type="dcterms:W3CDTF">2026-09-17T09:02:00Z</dcterms:modified>
</cp:coreProperties>
</file>